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</w:t>
      </w:r>
      <w:r>
        <w:rPr>
          <w:rFonts w:hint="eastAsia" w:ascii="仿宋" w:hAnsi="仿宋" w:eastAsia="仿宋" w:cs="仿宋"/>
          <w:sz w:val="32"/>
          <w:szCs w:val="32"/>
        </w:rPr>
        <w:t>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年8月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4FE784E0"/>
    <w:rsid w:val="5ECB4847"/>
    <w:rsid w:val="6FFE8AA1"/>
    <w:rsid w:val="737BE2FA"/>
    <w:rsid w:val="77B88D74"/>
    <w:rsid w:val="797CB3F0"/>
    <w:rsid w:val="7F7B5B3F"/>
    <w:rsid w:val="7FFFB37A"/>
    <w:rsid w:val="A6D659C1"/>
    <w:rsid w:val="CEF31D66"/>
    <w:rsid w:val="DFF54977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2021-07-10T03:56:00Z</dcterms:created>
  <dc:creator>mis</dc:creator>
  <cp:lastModifiedBy>dt</cp:lastModifiedBy>
  <cp:lastPrinted>2006-12-02T03:02:00Z</cp:lastPrinted>
  <dcterms:modified xsi:type="dcterms:W3CDTF">2022-08-04T09:05:45Z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